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15599" w14:textId="7F32628C" w:rsidR="00164C96" w:rsidRDefault="00FA22C4" w:rsidP="00AB35C8">
      <w:r>
        <w:t xml:space="preserve">Voici la charpente d’un comble dit « à deux étaux ». </w:t>
      </w:r>
      <w:r w:rsidR="00AC6049">
        <w:t>On considère les empannons suivants (en bleu sur la perspective)</w:t>
      </w:r>
    </w:p>
    <w:p w14:paraId="47C6C04A" w14:textId="5745D602" w:rsidR="00FA22C4" w:rsidRDefault="00425080" w:rsidP="00AB35C8">
      <w:r>
        <w:rPr>
          <w:noProof/>
        </w:rPr>
        <w:drawing>
          <wp:inline distT="0" distB="0" distL="0" distR="0" wp14:anchorId="2D2FE1B8" wp14:editId="2CC3FBB9">
            <wp:extent cx="6645910" cy="3269550"/>
            <wp:effectExtent l="0" t="0" r="2540" b="7620"/>
            <wp:docPr id="49023890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238905" name="Imag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" r="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6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44D77" w14:textId="515D67B7" w:rsidR="00FA22C4" w:rsidRDefault="00FA22C4" w:rsidP="00AB35C8">
      <w:r>
        <w:rPr>
          <w:noProof/>
        </w:rPr>
        <w:drawing>
          <wp:anchor distT="0" distB="0" distL="114300" distR="114300" simplePos="0" relativeHeight="251660288" behindDoc="0" locked="0" layoutInCell="1" allowOverlap="1" wp14:anchorId="22FC151D" wp14:editId="26FD603E">
            <wp:simplePos x="0" y="0"/>
            <wp:positionH relativeFrom="column">
              <wp:posOffset>723756</wp:posOffset>
            </wp:positionH>
            <wp:positionV relativeFrom="paragraph">
              <wp:posOffset>712123</wp:posOffset>
            </wp:positionV>
            <wp:extent cx="4477110" cy="4030938"/>
            <wp:effectExtent l="0" t="0" r="0" b="8255"/>
            <wp:wrapNone/>
            <wp:docPr id="5195554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5548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110" cy="4030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Si on se concentre uniquement sur le raccord entre la crou</w:t>
      </w:r>
      <w:r w:rsidR="00425080">
        <w:t>pe et</w:t>
      </w:r>
      <w:r w:rsidR="0037623B">
        <w:t xml:space="preserve"> </w:t>
      </w:r>
      <w:r w:rsidR="00425080">
        <w:t>le long-pan</w:t>
      </w:r>
      <w:r w:rsidR="0037623B">
        <w:t>, voici quelques lignes remarquables :</w:t>
      </w:r>
    </w:p>
    <w:p w14:paraId="49D41D52" w14:textId="77777777" w:rsidR="0037623B" w:rsidRDefault="0037623B" w:rsidP="00AB35C8"/>
    <w:p w14:paraId="6571AB5F" w14:textId="77777777" w:rsidR="0037623B" w:rsidRDefault="0037623B" w:rsidP="00AB35C8"/>
    <w:p w14:paraId="203AA94B" w14:textId="72266949" w:rsidR="0037623B" w:rsidRDefault="0037623B" w:rsidP="00AB35C8"/>
    <w:p w14:paraId="33F54FE4" w14:textId="54933BD8" w:rsidR="0037623B" w:rsidRDefault="0037623B" w:rsidP="00AB35C8"/>
    <w:p w14:paraId="49D5B9ED" w14:textId="77777777" w:rsidR="0037623B" w:rsidRDefault="0037623B" w:rsidP="00AB35C8"/>
    <w:p w14:paraId="75B4132C" w14:textId="77777777" w:rsidR="0037623B" w:rsidRDefault="0037623B" w:rsidP="00AB35C8"/>
    <w:p w14:paraId="61465C1D" w14:textId="77777777" w:rsidR="0037623B" w:rsidRDefault="0037623B" w:rsidP="00AB35C8"/>
    <w:p w14:paraId="76D9190C" w14:textId="77777777" w:rsidR="0037623B" w:rsidRDefault="0037623B" w:rsidP="00AB35C8"/>
    <w:p w14:paraId="61A877FD" w14:textId="77777777" w:rsidR="0037623B" w:rsidRDefault="0037623B" w:rsidP="00AB35C8"/>
    <w:p w14:paraId="609AD01C" w14:textId="77777777" w:rsidR="0037623B" w:rsidRDefault="0037623B" w:rsidP="00AB35C8"/>
    <w:p w14:paraId="50B607A3" w14:textId="77777777" w:rsidR="0037623B" w:rsidRDefault="0037623B" w:rsidP="00AB35C8"/>
    <w:p w14:paraId="7A3D4023" w14:textId="77777777" w:rsidR="0037623B" w:rsidRDefault="0037623B" w:rsidP="00AB35C8"/>
    <w:p w14:paraId="152B73D9" w14:textId="77777777" w:rsidR="0037623B" w:rsidRDefault="0037623B" w:rsidP="00AB35C8"/>
    <w:p w14:paraId="34BFBE7F" w14:textId="77777777" w:rsidR="0037623B" w:rsidRDefault="0037623B" w:rsidP="00AB35C8"/>
    <w:p w14:paraId="6B58A680" w14:textId="77777777" w:rsidR="0037623B" w:rsidRDefault="0037623B" w:rsidP="00AB35C8"/>
    <w:p w14:paraId="509005D3" w14:textId="77777777" w:rsidR="0037623B" w:rsidRDefault="0037623B" w:rsidP="00AB35C8"/>
    <w:p w14:paraId="66ADB7FC" w14:textId="77777777" w:rsidR="0037623B" w:rsidRDefault="0037623B" w:rsidP="00AB35C8"/>
    <w:p w14:paraId="6771BDF4" w14:textId="77777777" w:rsidR="0037623B" w:rsidRDefault="0037623B" w:rsidP="00AB35C8"/>
    <w:p w14:paraId="090C202C" w14:textId="2192E909" w:rsidR="0037623B" w:rsidRDefault="0037623B" w:rsidP="00AB35C8">
      <w:r>
        <w:lastRenderedPageBreak/>
        <w:t>Ou bien encore sous forme de plans</w:t>
      </w:r>
      <w:r w:rsidR="001A3A04">
        <w:t xml:space="preserve"> horizontaux et </w:t>
      </w:r>
      <w:r w:rsidR="00083AB0">
        <w:t>verticaux</w:t>
      </w:r>
      <w:r w:rsidR="001A3A04">
        <w:t> :</w:t>
      </w:r>
    </w:p>
    <w:p w14:paraId="01ADC4EC" w14:textId="3E25AD26" w:rsidR="0037623B" w:rsidRDefault="00F93D96" w:rsidP="00AB35C8">
      <w:r>
        <w:rPr>
          <w:noProof/>
        </w:rPr>
        <w:drawing>
          <wp:inline distT="0" distB="0" distL="0" distR="0" wp14:anchorId="6BBB0A16" wp14:editId="344BA7FC">
            <wp:extent cx="5936776" cy="4480662"/>
            <wp:effectExtent l="0" t="0" r="6985" b="0"/>
            <wp:docPr id="71016137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61379" name="Image 7101613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972" cy="45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92A3" w14:textId="12C7D4EC" w:rsidR="001A3A04" w:rsidRDefault="001A3A04" w:rsidP="00AB35C8">
      <w:r>
        <w:t xml:space="preserve">Ou de plan biais, ou rampant, qui contiennent </w:t>
      </w:r>
      <w:r w:rsidR="00083AB0">
        <w:t>les faces supérieures</w:t>
      </w:r>
      <w:r>
        <w:t xml:space="preserve"> des chevrons :</w:t>
      </w:r>
    </w:p>
    <w:p w14:paraId="568452C7" w14:textId="46705FEC" w:rsidR="001A3A04" w:rsidRDefault="001A3A04" w:rsidP="00AB35C8">
      <w:r>
        <w:rPr>
          <w:noProof/>
        </w:rPr>
        <w:drawing>
          <wp:inline distT="0" distB="0" distL="0" distR="0" wp14:anchorId="3A18451F" wp14:editId="1F665806">
            <wp:extent cx="6605866" cy="3753135"/>
            <wp:effectExtent l="0" t="0" r="5080" b="0"/>
            <wp:docPr id="56946278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62784" name="Image 5694627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676" cy="376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6592" w14:textId="633A90B8" w:rsidR="001A3A04" w:rsidRDefault="001A3A04" w:rsidP="00AB35C8"/>
    <w:p w14:paraId="759F6E5B" w14:textId="23AF83F7" w:rsidR="00F93D96" w:rsidRDefault="00F93D96" w:rsidP="00AB35C8">
      <w:r>
        <w:lastRenderedPageBreak/>
        <w:t xml:space="preserve">Plans que l’on peut </w:t>
      </w:r>
      <w:r w:rsidR="001A3A04">
        <w:t>mettre en plan justement, sous cette forme :</w:t>
      </w:r>
    </w:p>
    <w:p w14:paraId="4F7F64E7" w14:textId="241187D0" w:rsidR="00893513" w:rsidRDefault="00D80E00" w:rsidP="00AB35C8">
      <w:r>
        <w:rPr>
          <w:noProof/>
        </w:rPr>
        <w:drawing>
          <wp:inline distT="0" distB="0" distL="0" distR="0" wp14:anchorId="4F93FA39" wp14:editId="6FF68C39">
            <wp:extent cx="6797083" cy="5636525"/>
            <wp:effectExtent l="0" t="0" r="3810" b="2540"/>
            <wp:docPr id="21275991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5991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16782" cy="565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BCC4" w14:textId="4905A5BE" w:rsidR="0074709E" w:rsidRDefault="00D80E00">
      <w:pPr>
        <w:spacing w:after="80" w:line="240" w:lineRule="auto"/>
      </w:pPr>
      <w:r>
        <w:rPr>
          <w:noProof/>
        </w:rPr>
        <w:drawing>
          <wp:inline distT="0" distB="0" distL="0" distR="0" wp14:anchorId="78B45159" wp14:editId="66AF327D">
            <wp:extent cx="4804012" cy="3155827"/>
            <wp:effectExtent l="0" t="0" r="0" b="6985"/>
            <wp:docPr id="6827404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4044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6734" cy="31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08510" w14:textId="1BECA5D2" w:rsidR="00893513" w:rsidRDefault="00893513">
      <w:pPr>
        <w:spacing w:after="80" w:line="240" w:lineRule="auto"/>
      </w:pPr>
      <w:r>
        <w:lastRenderedPageBreak/>
        <w:t>Et porter les</w:t>
      </w:r>
      <w:r w:rsidR="00784BCD">
        <w:t xml:space="preserve"> dimensions en plans, altitude, section, etc. :</w:t>
      </w:r>
    </w:p>
    <w:p w14:paraId="57E10BBD" w14:textId="77777777" w:rsidR="00303F4B" w:rsidRDefault="00303F4B">
      <w:pPr>
        <w:spacing w:after="80" w:line="240" w:lineRule="auto"/>
        <w:rPr>
          <w:noProof/>
        </w:rPr>
      </w:pPr>
      <w:r>
        <w:rPr>
          <w:noProof/>
        </w:rPr>
        <w:drawing>
          <wp:inline distT="0" distB="0" distL="0" distR="0" wp14:anchorId="53CE7621" wp14:editId="0745B19C">
            <wp:extent cx="4225895" cy="2885090"/>
            <wp:effectExtent l="0" t="0" r="3810" b="0"/>
            <wp:docPr id="21212915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91593" name=""/>
                    <pic:cNvPicPr/>
                  </pic:nvPicPr>
                  <pic:blipFill rotWithShape="1">
                    <a:blip r:embed="rId13"/>
                    <a:srcRect l="4438" t="3516" r="4059" b="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463" cy="291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6B084" w14:textId="195B1FD6" w:rsidR="00784BCD" w:rsidRDefault="00784BCD">
      <w:pPr>
        <w:spacing w:after="80" w:line="240" w:lineRule="auto"/>
      </w:pPr>
      <w:r>
        <w:rPr>
          <w:noProof/>
        </w:rPr>
        <w:drawing>
          <wp:inline distT="0" distB="0" distL="0" distR="0" wp14:anchorId="6881CF50" wp14:editId="247F6327">
            <wp:extent cx="6432331" cy="5869131"/>
            <wp:effectExtent l="0" t="0" r="6985" b="0"/>
            <wp:docPr id="19933547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354790" name=""/>
                    <pic:cNvPicPr/>
                  </pic:nvPicPr>
                  <pic:blipFill rotWithShape="1">
                    <a:blip r:embed="rId14"/>
                    <a:srcRect l="2611" r="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86" cy="5912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4BCD" w:rsidSect="00F7590B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720" w:right="720" w:bottom="720" w:left="720" w:header="567" w:footer="454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2F7CF" w14:textId="77777777" w:rsidR="00EB65B7" w:rsidRDefault="00EB65B7" w:rsidP="00D55695">
      <w:r>
        <w:separator/>
      </w:r>
    </w:p>
  </w:endnote>
  <w:endnote w:type="continuationSeparator" w:id="0">
    <w:p w14:paraId="70CA4888" w14:textId="77777777" w:rsidR="00EB65B7" w:rsidRDefault="00EB65B7" w:rsidP="00D55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232B9" w14:textId="2961548F" w:rsidR="004E5DCF" w:rsidRDefault="009306FE" w:rsidP="00D55695">
    <w:pPr>
      <w:pStyle w:val="Pieddepage"/>
    </w:pPr>
    <w:r>
      <w:t>MOREL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TIME \@ "MMMM yy" </w:instrText>
    </w:r>
    <w:r>
      <w:fldChar w:fldCharType="separate"/>
    </w:r>
    <w:r w:rsidR="00D80E00">
      <w:rPr>
        <w:noProof/>
      </w:rPr>
      <w:t>novembre 25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C5598" w14:textId="77777777" w:rsidR="004E5DCF" w:rsidRDefault="00A070A4" w:rsidP="00D55695">
    <w:pPr>
      <w:pStyle w:val="Pieddepage"/>
    </w:pPr>
    <w:r>
      <w:t>MOREL</w:t>
    </w:r>
    <w:r>
      <w:ptab w:relativeTo="margin" w:alignment="center" w:leader="none"/>
    </w:r>
    <w:r>
      <w:ptab w:relativeTo="margin" w:alignment="right" w:leader="none"/>
    </w:r>
    <w: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AC485" w14:textId="77777777" w:rsidR="00EB65B7" w:rsidRDefault="00EB65B7" w:rsidP="00D55695">
      <w:r>
        <w:separator/>
      </w:r>
    </w:p>
  </w:footnote>
  <w:footnote w:type="continuationSeparator" w:id="0">
    <w:p w14:paraId="1340E829" w14:textId="77777777" w:rsidR="00EB65B7" w:rsidRDefault="00EB65B7" w:rsidP="00D556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shd w:val="clear" w:color="auto" w:fill="C5E0B3" w:themeFill="accent6" w:themeFillTint="66"/>
      <w:tblLayout w:type="fixed"/>
      <w:tblLook w:val="04A0" w:firstRow="1" w:lastRow="0" w:firstColumn="1" w:lastColumn="0" w:noHBand="0" w:noVBand="1"/>
    </w:tblPr>
    <w:tblGrid>
      <w:gridCol w:w="1413"/>
      <w:gridCol w:w="8080"/>
      <w:gridCol w:w="942"/>
    </w:tblGrid>
    <w:tr w:rsidR="00691D27" w:rsidRPr="004E5DCF" w14:paraId="5F0CB62E" w14:textId="77777777" w:rsidTr="00C41E40">
      <w:trPr>
        <w:trHeight w:val="64"/>
      </w:trPr>
      <w:tc>
        <w:tcPr>
          <w:tcW w:w="1413" w:type="dxa"/>
          <w:shd w:val="clear" w:color="auto" w:fill="E2EFD9" w:themeFill="accent6" w:themeFillTint="33"/>
          <w:vAlign w:val="center"/>
        </w:tcPr>
        <w:p w14:paraId="5808B7AF" w14:textId="77777777" w:rsidR="00691D27" w:rsidRPr="004E5DCF" w:rsidRDefault="00691D27" w:rsidP="00C41E40">
          <w:pPr>
            <w:pStyle w:val="INFOCHAP"/>
            <w:spacing w:after="0"/>
          </w:pPr>
          <w:r w:rsidRPr="00C41E40">
            <w:rPr>
              <w:sz w:val="24"/>
              <w:szCs w:val="24"/>
            </w:rPr>
            <w:t>BTS SCBH</w:t>
          </w:r>
        </w:p>
      </w:tc>
      <w:tc>
        <w:tcPr>
          <w:tcW w:w="8080" w:type="dxa"/>
          <w:vAlign w:val="center"/>
        </w:tcPr>
        <w:p w14:paraId="617B9694" w14:textId="3F258C88" w:rsidR="00691D27" w:rsidRPr="00667930" w:rsidRDefault="0037623B" w:rsidP="00C41E40">
          <w:pPr>
            <w:pStyle w:val="CHAPITRE"/>
            <w:spacing w:after="0"/>
          </w:pPr>
          <w:r>
            <w:rPr>
              <w:sz w:val="36"/>
              <w:szCs w:val="36"/>
            </w:rPr>
            <w:t>COUPE D’EMPANNONS</w:t>
          </w:r>
        </w:p>
      </w:tc>
      <w:tc>
        <w:tcPr>
          <w:tcW w:w="942" w:type="dxa"/>
          <w:shd w:val="clear" w:color="auto" w:fill="E2EFD9" w:themeFill="accent6" w:themeFillTint="33"/>
          <w:vAlign w:val="center"/>
        </w:tcPr>
        <w:p w14:paraId="5D4C9C15" w14:textId="77777777" w:rsidR="00691D27" w:rsidRPr="004E5DCF" w:rsidRDefault="00691D27" w:rsidP="00C41E40">
          <w:pPr>
            <w:pStyle w:val="INFOCHAP"/>
            <w:spacing w:after="0"/>
            <w:jc w:val="center"/>
          </w:pPr>
          <w:r w:rsidRPr="009306FE">
            <w:fldChar w:fldCharType="begin"/>
          </w:r>
          <w:r w:rsidRPr="009306FE">
            <w:instrText>PAGE  \* Arabic  \* MERGEFORMAT</w:instrText>
          </w:r>
          <w:r w:rsidRPr="009306FE">
            <w:fldChar w:fldCharType="separate"/>
          </w:r>
          <w:r>
            <w:t>2</w:t>
          </w:r>
          <w:r w:rsidRPr="009306FE">
            <w:fldChar w:fldCharType="end"/>
          </w:r>
          <w:r w:rsidRPr="009306FE">
            <w:t>/</w:t>
          </w:r>
          <w:fldSimple w:instr="NUMPAGES  \* Arabic  \* MERGEFORMAT">
            <w:r>
              <w:t>3</w:t>
            </w:r>
          </w:fldSimple>
        </w:p>
      </w:tc>
    </w:tr>
  </w:tbl>
  <w:p w14:paraId="05B5F9C7" w14:textId="77777777" w:rsidR="004E5DCF" w:rsidRPr="006C4540" w:rsidRDefault="004E5DCF" w:rsidP="00D55695">
    <w:pPr>
      <w:pStyle w:val="En-tte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shd w:val="clear" w:color="auto" w:fill="C5E0B3" w:themeFill="accent6" w:themeFillTint="66"/>
      <w:tblLayout w:type="fixed"/>
      <w:tblLook w:val="04A0" w:firstRow="1" w:lastRow="0" w:firstColumn="1" w:lastColumn="0" w:noHBand="0" w:noVBand="1"/>
    </w:tblPr>
    <w:tblGrid>
      <w:gridCol w:w="1413"/>
      <w:gridCol w:w="5953"/>
      <w:gridCol w:w="709"/>
      <w:gridCol w:w="2360"/>
    </w:tblGrid>
    <w:tr w:rsidR="00667930" w:rsidRPr="00AB35C8" w14:paraId="0232DCDD" w14:textId="77777777" w:rsidTr="0037623B">
      <w:trPr>
        <w:trHeight w:val="134"/>
      </w:trPr>
      <w:tc>
        <w:tcPr>
          <w:tcW w:w="1413" w:type="dxa"/>
          <w:shd w:val="clear" w:color="auto" w:fill="E2EFD9" w:themeFill="accent6" w:themeFillTint="33"/>
          <w:vAlign w:val="center"/>
        </w:tcPr>
        <w:p w14:paraId="70A8BE1F" w14:textId="77777777" w:rsidR="00667930" w:rsidRPr="00AB35C8" w:rsidRDefault="00667930" w:rsidP="00AB35C8">
          <w:pPr>
            <w:pStyle w:val="INFOCHAP"/>
            <w:spacing w:after="0"/>
            <w:jc w:val="center"/>
            <w:rPr>
              <w:sz w:val="24"/>
              <w:szCs w:val="24"/>
            </w:rPr>
          </w:pPr>
          <w:r w:rsidRPr="00AB35C8">
            <w:rPr>
              <w:sz w:val="24"/>
              <w:szCs w:val="24"/>
            </w:rPr>
            <w:t>BTS SCBH</w:t>
          </w:r>
        </w:p>
      </w:tc>
      <w:tc>
        <w:tcPr>
          <w:tcW w:w="5953" w:type="dxa"/>
          <w:vMerge w:val="restart"/>
          <w:shd w:val="clear" w:color="538135" w:themeColor="accent6" w:themeShade="BF" w:fill="auto"/>
          <w:vAlign w:val="center"/>
        </w:tcPr>
        <w:p w14:paraId="1492A1E0" w14:textId="70AC4801" w:rsidR="00667930" w:rsidRPr="00AB35C8" w:rsidRDefault="00AB35C8" w:rsidP="00AB35C8">
          <w:pPr>
            <w:pStyle w:val="CHAPITRE"/>
            <w:spacing w:after="0"/>
            <w:rPr>
              <w:sz w:val="24"/>
              <w:szCs w:val="24"/>
            </w:rPr>
          </w:pPr>
          <w:r w:rsidRPr="00AB35C8">
            <w:t xml:space="preserve">TP : </w:t>
          </w:r>
          <w:r w:rsidR="0037623B">
            <w:t>COUPE D’EMPANNONS</w:t>
          </w:r>
        </w:p>
      </w:tc>
      <w:tc>
        <w:tcPr>
          <w:tcW w:w="709" w:type="dxa"/>
          <w:vMerge w:val="restart"/>
          <w:shd w:val="clear" w:color="auto" w:fill="00B050"/>
          <w:vAlign w:val="center"/>
        </w:tcPr>
        <w:p w14:paraId="5858D688" w14:textId="29C0BFB3" w:rsidR="00667930" w:rsidRPr="00AB35C8" w:rsidRDefault="00667930" w:rsidP="00AB35C8">
          <w:pPr>
            <w:pStyle w:val="INFOCHAP"/>
            <w:spacing w:after="0"/>
            <w:rPr>
              <w:color w:val="FFFFFF" w:themeColor="background1"/>
              <w:sz w:val="24"/>
              <w:szCs w:val="24"/>
            </w:rPr>
          </w:pPr>
          <w:r w:rsidRPr="00AB35C8">
            <w:rPr>
              <w:color w:val="FFFFFF" w:themeColor="background1"/>
              <w:sz w:val="24"/>
              <w:szCs w:val="24"/>
            </w:rPr>
            <w:t>S</w:t>
          </w:r>
          <w:r w:rsidR="00B962E2" w:rsidRPr="00AB35C8">
            <w:rPr>
              <w:color w:val="FFFFFF" w:themeColor="background1"/>
              <w:sz w:val="24"/>
              <w:szCs w:val="24"/>
            </w:rPr>
            <w:t>32</w:t>
          </w:r>
        </w:p>
      </w:tc>
      <w:tc>
        <w:tcPr>
          <w:tcW w:w="2360" w:type="dxa"/>
          <w:vMerge w:val="restart"/>
          <w:shd w:val="clear" w:color="auto" w:fill="00B050"/>
          <w:vAlign w:val="center"/>
        </w:tcPr>
        <w:p w14:paraId="632AF62C" w14:textId="7493FEB1" w:rsidR="00667930" w:rsidRPr="00AB35C8" w:rsidRDefault="00B962E2" w:rsidP="00AB35C8">
          <w:pPr>
            <w:pStyle w:val="INFOCHAP"/>
            <w:spacing w:after="0"/>
            <w:jc w:val="both"/>
            <w:rPr>
              <w:color w:val="FFFFFF" w:themeColor="background1"/>
              <w:sz w:val="24"/>
              <w:szCs w:val="24"/>
            </w:rPr>
          </w:pPr>
          <w:r w:rsidRPr="00AB35C8">
            <w:rPr>
              <w:color w:val="FFFFFF" w:themeColor="background1"/>
              <w:sz w:val="24"/>
              <w:szCs w:val="24"/>
            </w:rPr>
            <w:t>Réalisation du projet de construction bois</w:t>
          </w:r>
        </w:p>
      </w:tc>
    </w:tr>
    <w:tr w:rsidR="00667930" w:rsidRPr="00D55695" w14:paraId="7F61C57F" w14:textId="77777777" w:rsidTr="0037623B">
      <w:trPr>
        <w:trHeight w:val="64"/>
      </w:trPr>
      <w:tc>
        <w:tcPr>
          <w:tcW w:w="1413" w:type="dxa"/>
          <w:shd w:val="clear" w:color="auto" w:fill="E2EFD9" w:themeFill="accent6" w:themeFillTint="33"/>
          <w:vAlign w:val="center"/>
        </w:tcPr>
        <w:p w14:paraId="744FCCD2" w14:textId="77777777" w:rsidR="00667930" w:rsidRPr="004A1C41" w:rsidRDefault="00667930" w:rsidP="00AB35C8">
          <w:pPr>
            <w:pStyle w:val="INFOCHAP"/>
            <w:spacing w:after="0"/>
            <w:jc w:val="center"/>
          </w:pPr>
          <w:r w:rsidRPr="00AB35C8">
            <w:rPr>
              <w:sz w:val="24"/>
              <w:szCs w:val="24"/>
            </w:rPr>
            <w:fldChar w:fldCharType="begin"/>
          </w:r>
          <w:r w:rsidRPr="00AB35C8">
            <w:rPr>
              <w:sz w:val="24"/>
              <w:szCs w:val="24"/>
            </w:rPr>
            <w:instrText>PAGE  \* Arabic  \* MERGEFORMAT</w:instrText>
          </w:r>
          <w:r w:rsidRPr="00AB35C8">
            <w:rPr>
              <w:sz w:val="24"/>
              <w:szCs w:val="24"/>
            </w:rPr>
            <w:fldChar w:fldCharType="separate"/>
          </w:r>
          <w:r w:rsidRPr="00AB35C8">
            <w:rPr>
              <w:sz w:val="24"/>
              <w:szCs w:val="24"/>
            </w:rPr>
            <w:t>1</w:t>
          </w:r>
          <w:r w:rsidRPr="00AB35C8">
            <w:rPr>
              <w:sz w:val="24"/>
              <w:szCs w:val="24"/>
            </w:rPr>
            <w:fldChar w:fldCharType="end"/>
          </w:r>
          <w:r w:rsidRPr="00AB35C8">
            <w:rPr>
              <w:sz w:val="24"/>
              <w:szCs w:val="24"/>
            </w:rPr>
            <w:t>/</w:t>
          </w:r>
          <w:r w:rsidRPr="00AB35C8">
            <w:rPr>
              <w:sz w:val="24"/>
              <w:szCs w:val="24"/>
            </w:rPr>
            <w:fldChar w:fldCharType="begin"/>
          </w:r>
          <w:r w:rsidRPr="00AB35C8">
            <w:rPr>
              <w:sz w:val="24"/>
              <w:szCs w:val="24"/>
            </w:rPr>
            <w:instrText>NUMPAGES  \* Arabic  \* MERGEFORMAT</w:instrText>
          </w:r>
          <w:r w:rsidRPr="00AB35C8">
            <w:rPr>
              <w:sz w:val="24"/>
              <w:szCs w:val="24"/>
            </w:rPr>
            <w:fldChar w:fldCharType="separate"/>
          </w:r>
          <w:r w:rsidRPr="00AB35C8">
            <w:rPr>
              <w:sz w:val="24"/>
              <w:szCs w:val="24"/>
            </w:rPr>
            <w:t>2</w:t>
          </w:r>
          <w:r w:rsidRPr="00AB35C8">
            <w:rPr>
              <w:sz w:val="24"/>
              <w:szCs w:val="24"/>
            </w:rPr>
            <w:fldChar w:fldCharType="end"/>
          </w:r>
        </w:p>
      </w:tc>
      <w:tc>
        <w:tcPr>
          <w:tcW w:w="5953" w:type="dxa"/>
          <w:vMerge/>
          <w:shd w:val="clear" w:color="538135" w:themeColor="accent6" w:themeShade="BF" w:fill="auto"/>
          <w:vAlign w:val="center"/>
        </w:tcPr>
        <w:p w14:paraId="34717985" w14:textId="77777777" w:rsidR="00667930" w:rsidRPr="00D55695" w:rsidRDefault="00667930" w:rsidP="00D55695">
          <w:pPr>
            <w:pStyle w:val="En-tte"/>
            <w:rPr>
              <w:rFonts w:ascii="Arial Nova" w:hAnsi="Arial Nova"/>
            </w:rPr>
          </w:pPr>
        </w:p>
      </w:tc>
      <w:tc>
        <w:tcPr>
          <w:tcW w:w="709" w:type="dxa"/>
          <w:vMerge/>
          <w:shd w:val="clear" w:color="auto" w:fill="00B050"/>
          <w:vAlign w:val="center"/>
        </w:tcPr>
        <w:p w14:paraId="004FBD03" w14:textId="77777777" w:rsidR="00667930" w:rsidRPr="00D55695" w:rsidRDefault="00667930" w:rsidP="00D55695">
          <w:pPr>
            <w:pStyle w:val="En-tte"/>
            <w:rPr>
              <w:rFonts w:ascii="Arial Nova" w:hAnsi="Arial Nova"/>
            </w:rPr>
          </w:pPr>
        </w:p>
      </w:tc>
      <w:tc>
        <w:tcPr>
          <w:tcW w:w="2360" w:type="dxa"/>
          <w:vMerge/>
          <w:shd w:val="clear" w:color="auto" w:fill="00B050"/>
          <w:vAlign w:val="center"/>
        </w:tcPr>
        <w:p w14:paraId="0E12B977" w14:textId="77777777" w:rsidR="00667930" w:rsidRPr="00D55695" w:rsidRDefault="00667930" w:rsidP="00D55695">
          <w:pPr>
            <w:pStyle w:val="En-tte"/>
            <w:rPr>
              <w:rFonts w:ascii="Arial Nova" w:hAnsi="Arial Nova"/>
            </w:rPr>
          </w:pPr>
        </w:p>
      </w:tc>
    </w:tr>
  </w:tbl>
  <w:p w14:paraId="64E29B57" w14:textId="77777777" w:rsidR="004E5DCF" w:rsidRPr="00AB35C8" w:rsidRDefault="004E5DCF" w:rsidP="00AB35C8">
    <w:pPr>
      <w:pStyle w:val="En-tte"/>
      <w:rPr>
        <w:rFonts w:ascii="Arial Nova" w:hAnsi="Arial Nov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1A014B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577AF"/>
    <w:multiLevelType w:val="hybridMultilevel"/>
    <w:tmpl w:val="91A843B8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B505A"/>
    <w:multiLevelType w:val="hybridMultilevel"/>
    <w:tmpl w:val="C2B8BA4C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A7EC3"/>
    <w:multiLevelType w:val="hybridMultilevel"/>
    <w:tmpl w:val="CB621C48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83F7F"/>
    <w:multiLevelType w:val="hybridMultilevel"/>
    <w:tmpl w:val="30EC247A"/>
    <w:lvl w:ilvl="0" w:tplc="ADC61DEC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0F37755E"/>
    <w:multiLevelType w:val="hybridMultilevel"/>
    <w:tmpl w:val="FAB8F514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F5BB2"/>
    <w:multiLevelType w:val="hybridMultilevel"/>
    <w:tmpl w:val="8DB626BA"/>
    <w:lvl w:ilvl="0" w:tplc="2960CF34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1F8018C"/>
    <w:multiLevelType w:val="hybridMultilevel"/>
    <w:tmpl w:val="3B187FBE"/>
    <w:lvl w:ilvl="0" w:tplc="3E4654E0">
      <w:start w:val="1"/>
      <w:numFmt w:val="decimal"/>
      <w:lvlText w:val="%1."/>
      <w:lvlJc w:val="left"/>
      <w:pPr>
        <w:ind w:left="720" w:hanging="360"/>
      </w:pPr>
      <w:rPr>
        <w:b/>
        <w:bCs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77065"/>
    <w:multiLevelType w:val="hybridMultilevel"/>
    <w:tmpl w:val="159C85BA"/>
    <w:lvl w:ilvl="0" w:tplc="D596725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4D646F"/>
    <w:multiLevelType w:val="hybridMultilevel"/>
    <w:tmpl w:val="A6D4A3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961BD"/>
    <w:multiLevelType w:val="hybridMultilevel"/>
    <w:tmpl w:val="CCB4B6BA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C15ECD"/>
    <w:multiLevelType w:val="hybridMultilevel"/>
    <w:tmpl w:val="B544A2DE"/>
    <w:lvl w:ilvl="0" w:tplc="FFFFFFFF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B55AC53A">
      <w:start w:val="1"/>
      <w:numFmt w:val="bullet"/>
      <w:pStyle w:val="puceniveau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DA79CA"/>
    <w:multiLevelType w:val="hybridMultilevel"/>
    <w:tmpl w:val="259079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20A5F"/>
    <w:multiLevelType w:val="hybridMultilevel"/>
    <w:tmpl w:val="46AE008C"/>
    <w:lvl w:ilvl="0" w:tplc="4C20F5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99178B"/>
    <w:multiLevelType w:val="hybridMultilevel"/>
    <w:tmpl w:val="DDAE11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D58D2"/>
    <w:multiLevelType w:val="hybridMultilevel"/>
    <w:tmpl w:val="907669EC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E14E42"/>
    <w:multiLevelType w:val="hybridMultilevel"/>
    <w:tmpl w:val="E266061C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AF2988"/>
    <w:multiLevelType w:val="hybridMultilevel"/>
    <w:tmpl w:val="1786C096"/>
    <w:lvl w:ilvl="0" w:tplc="FFF6344A">
      <w:start w:val="1"/>
      <w:numFmt w:val="bullet"/>
      <w:lvlText w:val="»"/>
      <w:lvlJc w:val="left"/>
      <w:pPr>
        <w:ind w:left="2154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18" w15:restartNumberingAfterBreak="0">
    <w:nsid w:val="339A63ED"/>
    <w:multiLevelType w:val="hybridMultilevel"/>
    <w:tmpl w:val="ADC013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FC6BBE"/>
    <w:multiLevelType w:val="hybridMultilevel"/>
    <w:tmpl w:val="62E6662C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460DBF"/>
    <w:multiLevelType w:val="hybridMultilevel"/>
    <w:tmpl w:val="122C5D92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A71622"/>
    <w:multiLevelType w:val="hybridMultilevel"/>
    <w:tmpl w:val="28103CEA"/>
    <w:lvl w:ilvl="0" w:tplc="5AE81116">
      <w:start w:val="1"/>
      <w:numFmt w:val="decimal"/>
      <w:lvlText w:val="%1."/>
      <w:lvlJc w:val="left"/>
      <w:pPr>
        <w:ind w:left="720" w:hanging="360"/>
      </w:pPr>
      <w:rPr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4C5EB7"/>
    <w:multiLevelType w:val="hybridMultilevel"/>
    <w:tmpl w:val="996E8658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DB7CFF"/>
    <w:multiLevelType w:val="hybridMultilevel"/>
    <w:tmpl w:val="1D105E1A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AD774B"/>
    <w:multiLevelType w:val="hybridMultilevel"/>
    <w:tmpl w:val="7076E76E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34455C"/>
    <w:multiLevelType w:val="hybridMultilevel"/>
    <w:tmpl w:val="2C04021C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A04952"/>
    <w:multiLevelType w:val="hybridMultilevel"/>
    <w:tmpl w:val="0F825348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D81596"/>
    <w:multiLevelType w:val="hybridMultilevel"/>
    <w:tmpl w:val="53427DEE"/>
    <w:lvl w:ilvl="0" w:tplc="9E1E6C2E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83678FF"/>
    <w:multiLevelType w:val="hybridMultilevel"/>
    <w:tmpl w:val="20A25FDE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346BB4"/>
    <w:multiLevelType w:val="hybridMultilevel"/>
    <w:tmpl w:val="4154ABB0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A81595"/>
    <w:multiLevelType w:val="hybridMultilevel"/>
    <w:tmpl w:val="6F1295C2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41691A"/>
    <w:multiLevelType w:val="hybridMultilevel"/>
    <w:tmpl w:val="8872E9C8"/>
    <w:lvl w:ilvl="0" w:tplc="44A85ED6">
      <w:start w:val="1"/>
      <w:numFmt w:val="bullet"/>
      <w:pStyle w:val="puceverte"/>
      <w:lvlText w:val=""/>
      <w:lvlJc w:val="left"/>
      <w:pPr>
        <w:ind w:left="720" w:hanging="360"/>
      </w:pPr>
      <w:rPr>
        <w:rFonts w:ascii="Wingdings" w:hAnsi="Wingdings" w:hint="default"/>
        <w:color w:val="538135" w:themeColor="accent6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5F5EE0"/>
    <w:multiLevelType w:val="hybridMultilevel"/>
    <w:tmpl w:val="F5F671F2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DC0F26"/>
    <w:multiLevelType w:val="hybridMultilevel"/>
    <w:tmpl w:val="DAFCB8A2"/>
    <w:lvl w:ilvl="0" w:tplc="993C03A2">
      <w:start w:val="1"/>
      <w:numFmt w:val="bullet"/>
      <w:pStyle w:val="Titre2"/>
      <w:lvlText w:val=""/>
      <w:lvlJc w:val="left"/>
      <w:pPr>
        <w:ind w:left="720" w:hanging="360"/>
      </w:pPr>
      <w:rPr>
        <w:rFonts w:ascii="Wingdings" w:hAnsi="Wingdings" w:hint="default"/>
        <w:b/>
        <w:bCs w:val="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F518BD"/>
    <w:multiLevelType w:val="hybridMultilevel"/>
    <w:tmpl w:val="5838AD28"/>
    <w:lvl w:ilvl="0" w:tplc="FFFFFFFF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5721AF"/>
    <w:multiLevelType w:val="hybridMultilevel"/>
    <w:tmpl w:val="C59EB27C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721753"/>
    <w:multiLevelType w:val="hybridMultilevel"/>
    <w:tmpl w:val="E7CE6C1C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2077A2"/>
    <w:multiLevelType w:val="hybridMultilevel"/>
    <w:tmpl w:val="6A909F42"/>
    <w:lvl w:ilvl="0" w:tplc="137A99F4">
      <w:start w:val="1"/>
      <w:numFmt w:val="bullet"/>
      <w:pStyle w:val="puceniveau1"/>
      <w:lvlText w:val="»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157727"/>
    <w:multiLevelType w:val="hybridMultilevel"/>
    <w:tmpl w:val="DBE8D2DC"/>
    <w:lvl w:ilvl="0" w:tplc="FFF6344A">
      <w:start w:val="1"/>
      <w:numFmt w:val="bullet"/>
      <w:lvlText w:val="»"/>
      <w:lvlJc w:val="left"/>
      <w:pPr>
        <w:ind w:left="106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6B142180"/>
    <w:multiLevelType w:val="hybridMultilevel"/>
    <w:tmpl w:val="5A669250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156108"/>
    <w:multiLevelType w:val="hybridMultilevel"/>
    <w:tmpl w:val="8698E8D6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59061E"/>
    <w:multiLevelType w:val="hybridMultilevel"/>
    <w:tmpl w:val="A83EC3FE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0C5E39"/>
    <w:multiLevelType w:val="hybridMultilevel"/>
    <w:tmpl w:val="1904F9A4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A17D7F"/>
    <w:multiLevelType w:val="hybridMultilevel"/>
    <w:tmpl w:val="859ACC86"/>
    <w:lvl w:ilvl="0" w:tplc="FFFFFFFF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531CA6"/>
    <w:multiLevelType w:val="hybridMultilevel"/>
    <w:tmpl w:val="A648C07A"/>
    <w:lvl w:ilvl="0" w:tplc="9060200A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743744B5"/>
    <w:multiLevelType w:val="hybridMultilevel"/>
    <w:tmpl w:val="3A8427CA"/>
    <w:lvl w:ilvl="0" w:tplc="FFFFFFFF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9053EC"/>
    <w:multiLevelType w:val="hybridMultilevel"/>
    <w:tmpl w:val="C70A58E6"/>
    <w:lvl w:ilvl="0" w:tplc="E7204F24">
      <w:start w:val="1"/>
      <w:numFmt w:val="bullet"/>
      <w:pStyle w:val="accenfor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3F0307"/>
    <w:multiLevelType w:val="hybridMultilevel"/>
    <w:tmpl w:val="430C87A8"/>
    <w:lvl w:ilvl="0" w:tplc="DA50EAF2">
      <w:start w:val="1"/>
      <w:numFmt w:val="bullet"/>
      <w:pStyle w:val="Titre3"/>
      <w:lvlText w:val="»"/>
      <w:lvlJc w:val="left"/>
      <w:pPr>
        <w:ind w:left="1429" w:hanging="360"/>
      </w:pPr>
      <w:rPr>
        <w:rFonts w:ascii="Arial" w:hAnsi="Arial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1D516D"/>
    <w:multiLevelType w:val="hybridMultilevel"/>
    <w:tmpl w:val="2200D404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5256307">
    <w:abstractNumId w:val="0"/>
  </w:num>
  <w:num w:numId="2" w16cid:durableId="22748686">
    <w:abstractNumId w:val="27"/>
  </w:num>
  <w:num w:numId="3" w16cid:durableId="1911650692">
    <w:abstractNumId w:val="4"/>
  </w:num>
  <w:num w:numId="4" w16cid:durableId="781997741">
    <w:abstractNumId w:val="47"/>
  </w:num>
  <w:num w:numId="5" w16cid:durableId="1717465017">
    <w:abstractNumId w:val="31"/>
  </w:num>
  <w:num w:numId="6" w16cid:durableId="448938255">
    <w:abstractNumId w:val="9"/>
  </w:num>
  <w:num w:numId="7" w16cid:durableId="2127848155">
    <w:abstractNumId w:val="14"/>
  </w:num>
  <w:num w:numId="8" w16cid:durableId="2051802543">
    <w:abstractNumId w:val="24"/>
  </w:num>
  <w:num w:numId="9" w16cid:durableId="1099905951">
    <w:abstractNumId w:val="2"/>
  </w:num>
  <w:num w:numId="10" w16cid:durableId="1406147974">
    <w:abstractNumId w:val="32"/>
  </w:num>
  <w:num w:numId="11" w16cid:durableId="840897614">
    <w:abstractNumId w:val="12"/>
  </w:num>
  <w:num w:numId="12" w16cid:durableId="841047461">
    <w:abstractNumId w:val="25"/>
  </w:num>
  <w:num w:numId="13" w16cid:durableId="838693630">
    <w:abstractNumId w:val="35"/>
  </w:num>
  <w:num w:numId="14" w16cid:durableId="612593862">
    <w:abstractNumId w:val="20"/>
  </w:num>
  <w:num w:numId="15" w16cid:durableId="327634210">
    <w:abstractNumId w:val="26"/>
  </w:num>
  <w:num w:numId="16" w16cid:durableId="1956406750">
    <w:abstractNumId w:val="29"/>
  </w:num>
  <w:num w:numId="17" w16cid:durableId="915895708">
    <w:abstractNumId w:val="19"/>
  </w:num>
  <w:num w:numId="18" w16cid:durableId="1030491690">
    <w:abstractNumId w:val="1"/>
  </w:num>
  <w:num w:numId="19" w16cid:durableId="77988569">
    <w:abstractNumId w:val="36"/>
  </w:num>
  <w:num w:numId="20" w16cid:durableId="859706648">
    <w:abstractNumId w:val="41"/>
  </w:num>
  <w:num w:numId="21" w16cid:durableId="201986194">
    <w:abstractNumId w:val="39"/>
  </w:num>
  <w:num w:numId="22" w16cid:durableId="168452313">
    <w:abstractNumId w:val="10"/>
  </w:num>
  <w:num w:numId="23" w16cid:durableId="1703087835">
    <w:abstractNumId w:val="3"/>
  </w:num>
  <w:num w:numId="24" w16cid:durableId="1375735831">
    <w:abstractNumId w:val="46"/>
  </w:num>
  <w:num w:numId="25" w16cid:durableId="1808623474">
    <w:abstractNumId w:val="33"/>
  </w:num>
  <w:num w:numId="26" w16cid:durableId="275020069">
    <w:abstractNumId w:val="38"/>
  </w:num>
  <w:num w:numId="27" w16cid:durableId="1322395216">
    <w:abstractNumId w:val="5"/>
  </w:num>
  <w:num w:numId="28" w16cid:durableId="1605307920">
    <w:abstractNumId w:val="15"/>
  </w:num>
  <w:num w:numId="29" w16cid:durableId="514270351">
    <w:abstractNumId w:val="18"/>
  </w:num>
  <w:num w:numId="30" w16cid:durableId="1909916399">
    <w:abstractNumId w:val="17"/>
  </w:num>
  <w:num w:numId="31" w16cid:durableId="919867263">
    <w:abstractNumId w:val="16"/>
  </w:num>
  <w:num w:numId="32" w16cid:durableId="1697386491">
    <w:abstractNumId w:val="22"/>
  </w:num>
  <w:num w:numId="33" w16cid:durableId="1239050056">
    <w:abstractNumId w:val="48"/>
  </w:num>
  <w:num w:numId="34" w16cid:durableId="1806119818">
    <w:abstractNumId w:val="40"/>
  </w:num>
  <w:num w:numId="35" w16cid:durableId="1083338901">
    <w:abstractNumId w:val="30"/>
  </w:num>
  <w:num w:numId="36" w16cid:durableId="966010202">
    <w:abstractNumId w:val="34"/>
  </w:num>
  <w:num w:numId="37" w16cid:durableId="1276445894">
    <w:abstractNumId w:val="43"/>
  </w:num>
  <w:num w:numId="38" w16cid:durableId="378601649">
    <w:abstractNumId w:val="23"/>
  </w:num>
  <w:num w:numId="39" w16cid:durableId="353655817">
    <w:abstractNumId w:val="45"/>
  </w:num>
  <w:num w:numId="40" w16cid:durableId="2082483060">
    <w:abstractNumId w:val="28"/>
  </w:num>
  <w:num w:numId="41" w16cid:durableId="180515566">
    <w:abstractNumId w:val="42"/>
  </w:num>
  <w:num w:numId="42" w16cid:durableId="283269354">
    <w:abstractNumId w:val="37"/>
  </w:num>
  <w:num w:numId="43" w16cid:durableId="934484226">
    <w:abstractNumId w:val="11"/>
  </w:num>
  <w:num w:numId="44" w16cid:durableId="775368093">
    <w:abstractNumId w:val="8"/>
  </w:num>
  <w:num w:numId="45" w16cid:durableId="1037656144">
    <w:abstractNumId w:val="13"/>
  </w:num>
  <w:num w:numId="46" w16cid:durableId="155267432">
    <w:abstractNumId w:val="7"/>
  </w:num>
  <w:num w:numId="47" w16cid:durableId="1278951178">
    <w:abstractNumId w:val="21"/>
  </w:num>
  <w:num w:numId="48" w16cid:durableId="933830693">
    <w:abstractNumId w:val="44"/>
  </w:num>
  <w:num w:numId="49" w16cid:durableId="1702225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3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C41"/>
    <w:rsid w:val="00004024"/>
    <w:rsid w:val="00030610"/>
    <w:rsid w:val="0004510B"/>
    <w:rsid w:val="00052B79"/>
    <w:rsid w:val="00083AB0"/>
    <w:rsid w:val="000A46C6"/>
    <w:rsid w:val="000B6593"/>
    <w:rsid w:val="000C2D9F"/>
    <w:rsid w:val="000F1E76"/>
    <w:rsid w:val="000F50BA"/>
    <w:rsid w:val="000F7449"/>
    <w:rsid w:val="001026DE"/>
    <w:rsid w:val="00141E3B"/>
    <w:rsid w:val="00151FFC"/>
    <w:rsid w:val="0016189C"/>
    <w:rsid w:val="00164C96"/>
    <w:rsid w:val="00185A40"/>
    <w:rsid w:val="00187EC1"/>
    <w:rsid w:val="001A3A04"/>
    <w:rsid w:val="001A5429"/>
    <w:rsid w:val="001A7531"/>
    <w:rsid w:val="001C0F35"/>
    <w:rsid w:val="001C642D"/>
    <w:rsid w:val="001F33C1"/>
    <w:rsid w:val="0020203E"/>
    <w:rsid w:val="00202902"/>
    <w:rsid w:val="00214BAD"/>
    <w:rsid w:val="00232BF9"/>
    <w:rsid w:val="00233722"/>
    <w:rsid w:val="002340B5"/>
    <w:rsid w:val="00253AB5"/>
    <w:rsid w:val="0026786C"/>
    <w:rsid w:val="002867DF"/>
    <w:rsid w:val="0029012F"/>
    <w:rsid w:val="002926DA"/>
    <w:rsid w:val="00295481"/>
    <w:rsid w:val="002A76B8"/>
    <w:rsid w:val="002B0AC7"/>
    <w:rsid w:val="002C07B2"/>
    <w:rsid w:val="002C22D1"/>
    <w:rsid w:val="002C4E88"/>
    <w:rsid w:val="00300659"/>
    <w:rsid w:val="00303EA2"/>
    <w:rsid w:val="00303F4B"/>
    <w:rsid w:val="00323E9C"/>
    <w:rsid w:val="00367C3B"/>
    <w:rsid w:val="0037623B"/>
    <w:rsid w:val="003B528F"/>
    <w:rsid w:val="003F4B20"/>
    <w:rsid w:val="003F693A"/>
    <w:rsid w:val="004156A3"/>
    <w:rsid w:val="00424FCC"/>
    <w:rsid w:val="00425080"/>
    <w:rsid w:val="00450581"/>
    <w:rsid w:val="004675F8"/>
    <w:rsid w:val="00472CD4"/>
    <w:rsid w:val="004A1C41"/>
    <w:rsid w:val="004A3914"/>
    <w:rsid w:val="004B0AC3"/>
    <w:rsid w:val="004C20BA"/>
    <w:rsid w:val="004D753A"/>
    <w:rsid w:val="004E3A63"/>
    <w:rsid w:val="004E5DCF"/>
    <w:rsid w:val="00511ECC"/>
    <w:rsid w:val="0051592C"/>
    <w:rsid w:val="00545B5E"/>
    <w:rsid w:val="005A2DDE"/>
    <w:rsid w:val="005D4418"/>
    <w:rsid w:val="005F4D73"/>
    <w:rsid w:val="00654710"/>
    <w:rsid w:val="00667930"/>
    <w:rsid w:val="006865AD"/>
    <w:rsid w:val="00691D27"/>
    <w:rsid w:val="006C4540"/>
    <w:rsid w:val="006C6E0F"/>
    <w:rsid w:val="006D1D63"/>
    <w:rsid w:val="006F131E"/>
    <w:rsid w:val="006F2D76"/>
    <w:rsid w:val="006F65DC"/>
    <w:rsid w:val="00706A47"/>
    <w:rsid w:val="007226DB"/>
    <w:rsid w:val="0074701B"/>
    <w:rsid w:val="0074709E"/>
    <w:rsid w:val="007712FD"/>
    <w:rsid w:val="00784BCD"/>
    <w:rsid w:val="00793A59"/>
    <w:rsid w:val="007C54BA"/>
    <w:rsid w:val="007D1A31"/>
    <w:rsid w:val="007F5AFD"/>
    <w:rsid w:val="00816215"/>
    <w:rsid w:val="00822451"/>
    <w:rsid w:val="0086369C"/>
    <w:rsid w:val="008725A3"/>
    <w:rsid w:val="00893513"/>
    <w:rsid w:val="008960FC"/>
    <w:rsid w:val="008B6E3D"/>
    <w:rsid w:val="008F5343"/>
    <w:rsid w:val="009306FE"/>
    <w:rsid w:val="00937DC1"/>
    <w:rsid w:val="009443AB"/>
    <w:rsid w:val="0095124B"/>
    <w:rsid w:val="00955294"/>
    <w:rsid w:val="009852F0"/>
    <w:rsid w:val="00985F2F"/>
    <w:rsid w:val="009A569D"/>
    <w:rsid w:val="009A7201"/>
    <w:rsid w:val="009F7DCE"/>
    <w:rsid w:val="00A070A4"/>
    <w:rsid w:val="00A23184"/>
    <w:rsid w:val="00A54313"/>
    <w:rsid w:val="00A56592"/>
    <w:rsid w:val="00A727DE"/>
    <w:rsid w:val="00A83059"/>
    <w:rsid w:val="00A917C8"/>
    <w:rsid w:val="00AB35C8"/>
    <w:rsid w:val="00AC6049"/>
    <w:rsid w:val="00AD7329"/>
    <w:rsid w:val="00AD7528"/>
    <w:rsid w:val="00AF3E15"/>
    <w:rsid w:val="00B018DD"/>
    <w:rsid w:val="00B06620"/>
    <w:rsid w:val="00B164D7"/>
    <w:rsid w:val="00B17DFB"/>
    <w:rsid w:val="00B32FFE"/>
    <w:rsid w:val="00B34F8D"/>
    <w:rsid w:val="00B56CB7"/>
    <w:rsid w:val="00B64AAE"/>
    <w:rsid w:val="00B72C9A"/>
    <w:rsid w:val="00B80E20"/>
    <w:rsid w:val="00B947D7"/>
    <w:rsid w:val="00B962E2"/>
    <w:rsid w:val="00B969C0"/>
    <w:rsid w:val="00B97617"/>
    <w:rsid w:val="00BA798B"/>
    <w:rsid w:val="00C056F8"/>
    <w:rsid w:val="00C22B31"/>
    <w:rsid w:val="00C3615E"/>
    <w:rsid w:val="00C41E40"/>
    <w:rsid w:val="00C9496F"/>
    <w:rsid w:val="00CE7EEC"/>
    <w:rsid w:val="00D04016"/>
    <w:rsid w:val="00D13F62"/>
    <w:rsid w:val="00D178CB"/>
    <w:rsid w:val="00D33887"/>
    <w:rsid w:val="00D55695"/>
    <w:rsid w:val="00D64055"/>
    <w:rsid w:val="00D80E00"/>
    <w:rsid w:val="00D90EC8"/>
    <w:rsid w:val="00D92987"/>
    <w:rsid w:val="00DA7D24"/>
    <w:rsid w:val="00DC144C"/>
    <w:rsid w:val="00DE7496"/>
    <w:rsid w:val="00DF1913"/>
    <w:rsid w:val="00E15B20"/>
    <w:rsid w:val="00E211D1"/>
    <w:rsid w:val="00E231C0"/>
    <w:rsid w:val="00E663C2"/>
    <w:rsid w:val="00E84F74"/>
    <w:rsid w:val="00E8526F"/>
    <w:rsid w:val="00EA6A53"/>
    <w:rsid w:val="00EB65B7"/>
    <w:rsid w:val="00EC5D61"/>
    <w:rsid w:val="00ED4FAB"/>
    <w:rsid w:val="00F13972"/>
    <w:rsid w:val="00F35DA2"/>
    <w:rsid w:val="00F45B6D"/>
    <w:rsid w:val="00F52D30"/>
    <w:rsid w:val="00F7590B"/>
    <w:rsid w:val="00F93D96"/>
    <w:rsid w:val="00F97110"/>
    <w:rsid w:val="00FA22C4"/>
    <w:rsid w:val="00FB3429"/>
    <w:rsid w:val="00FC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70EC0"/>
  <w15:chartTrackingRefBased/>
  <w15:docId w15:val="{4362D844-65AE-48AD-B39D-F53FADE3D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5C8"/>
    <w:pPr>
      <w:spacing w:after="160" w:line="259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202902"/>
    <w:pPr>
      <w:keepNext/>
      <w:keepLines/>
      <w:shd w:val="clear" w:color="auto" w:fill="538135" w:themeFill="accent6" w:themeFillShade="BF"/>
      <w:spacing w:before="360" w:after="240"/>
      <w:jc w:val="center"/>
      <w:outlineLvl w:val="0"/>
    </w:pPr>
    <w:rPr>
      <w:rFonts w:ascii="Segoe UI Emoji" w:eastAsiaTheme="majorEastAsia" w:hAnsi="Segoe UI Emoji"/>
      <w:b/>
      <w:bCs/>
      <w:caps/>
      <w:color w:val="FFFFFF" w:themeColor="background1"/>
      <w:sz w:val="32"/>
      <w:szCs w:val="32"/>
    </w:rPr>
  </w:style>
  <w:style w:type="paragraph" w:styleId="Titre2">
    <w:name w:val="heading 2"/>
    <w:basedOn w:val="Sansinterligne"/>
    <w:next w:val="Normal"/>
    <w:link w:val="Titre2Car"/>
    <w:uiPriority w:val="9"/>
    <w:unhideWhenUsed/>
    <w:qFormat/>
    <w:rsid w:val="00472CD4"/>
    <w:pPr>
      <w:numPr>
        <w:numId w:val="25"/>
      </w:numPr>
      <w:spacing w:before="200" w:after="120"/>
      <w:ind w:left="425" w:hanging="425"/>
      <w:jc w:val="both"/>
      <w:outlineLvl w:val="1"/>
    </w:pPr>
    <w:rPr>
      <w:rFonts w:ascii="Segoe UI Emoji" w:hAnsi="Segoe UI Emoji"/>
      <w:b/>
      <w:bCs/>
      <w:color w:val="538135" w:themeColor="accent6" w:themeShade="BF"/>
      <w:sz w:val="36"/>
      <w:szCs w:val="36"/>
    </w:rPr>
  </w:style>
  <w:style w:type="paragraph" w:styleId="Titre3">
    <w:name w:val="heading 3"/>
    <w:basedOn w:val="Paragraphedeliste"/>
    <w:next w:val="Normal"/>
    <w:link w:val="Titre3Car"/>
    <w:uiPriority w:val="9"/>
    <w:unhideWhenUsed/>
    <w:rsid w:val="00B17DFB"/>
    <w:pPr>
      <w:numPr>
        <w:numId w:val="4"/>
      </w:numPr>
      <w:outlineLvl w:val="2"/>
    </w:pPr>
  </w:style>
  <w:style w:type="paragraph" w:styleId="Titre4">
    <w:name w:val="heading 4"/>
    <w:basedOn w:val="Normal"/>
    <w:next w:val="Normal"/>
    <w:link w:val="Titre4Car"/>
    <w:uiPriority w:val="9"/>
    <w:semiHidden/>
    <w:unhideWhenUsed/>
    <w:rsid w:val="004E5D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E5D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E5DC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E5DC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E5DC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E5DC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02902"/>
    <w:rPr>
      <w:rFonts w:ascii="Segoe UI Emoji" w:eastAsiaTheme="majorEastAsia" w:hAnsi="Segoe UI Emoji" w:cs="Arial"/>
      <w:b/>
      <w:bCs/>
      <w:caps/>
      <w:color w:val="FFFFFF" w:themeColor="background1"/>
      <w:sz w:val="32"/>
      <w:szCs w:val="32"/>
      <w:shd w:val="clear" w:color="auto" w:fill="538135" w:themeFill="accent6" w:themeFillShade="BF"/>
    </w:rPr>
  </w:style>
  <w:style w:type="character" w:customStyle="1" w:styleId="Titre2Car">
    <w:name w:val="Titre 2 Car"/>
    <w:basedOn w:val="Policepardfaut"/>
    <w:link w:val="Titre2"/>
    <w:uiPriority w:val="9"/>
    <w:rsid w:val="00472CD4"/>
    <w:rPr>
      <w:rFonts w:ascii="Segoe UI Emoji" w:hAnsi="Segoe UI Emoji" w:cs="Arial"/>
      <w:b/>
      <w:bCs/>
      <w:color w:val="538135" w:themeColor="accent6" w:themeShade="BF"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rsid w:val="00B17DFB"/>
    <w:rPr>
      <w:rFonts w:ascii="Arial" w:hAnsi="Arial" w:cs="Arial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4E5DC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E5DC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E5DC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E5DC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E5DC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E5DC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rsid w:val="004E5DC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E5D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rsid w:val="004E5D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E5D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rsid w:val="004E5D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E5DCF"/>
    <w:rPr>
      <w:i/>
      <w:iCs/>
      <w:color w:val="404040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4E5DC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rsid w:val="004E5DC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rsid w:val="004E5D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E5DC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rsid w:val="004E5DCF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4E5DC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5DCF"/>
  </w:style>
  <w:style w:type="paragraph" w:styleId="Pieddepage">
    <w:name w:val="footer"/>
    <w:basedOn w:val="Normal"/>
    <w:link w:val="PieddepageCar"/>
    <w:uiPriority w:val="99"/>
    <w:unhideWhenUsed/>
    <w:rsid w:val="004E5DC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5DCF"/>
  </w:style>
  <w:style w:type="table" w:styleId="Grilledutableau">
    <w:name w:val="Table Grid"/>
    <w:basedOn w:val="TableauNormal"/>
    <w:uiPriority w:val="39"/>
    <w:rsid w:val="004E5DC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unhideWhenUsed/>
    <w:rsid w:val="00CE7EEC"/>
    <w:pPr>
      <w:numPr>
        <w:numId w:val="1"/>
      </w:numPr>
      <w:tabs>
        <w:tab w:val="clear" w:pos="360"/>
      </w:tabs>
      <w:spacing w:after="200" w:line="276" w:lineRule="auto"/>
      <w:ind w:left="0" w:firstLine="0"/>
      <w:contextualSpacing/>
    </w:pPr>
    <w:rPr>
      <w:rFonts w:eastAsiaTheme="minorEastAsia"/>
      <w:kern w:val="0"/>
      <w:lang w:val="en-US"/>
      <w14:ligatures w14:val="none"/>
    </w:rPr>
  </w:style>
  <w:style w:type="paragraph" w:styleId="Sansinterligne">
    <w:name w:val="No Spacing"/>
    <w:uiPriority w:val="1"/>
    <w:rsid w:val="00AD7528"/>
    <w:pPr>
      <w:spacing w:after="0"/>
    </w:pPr>
    <w:rPr>
      <w:rFonts w:ascii="Arial" w:hAnsi="Arial" w:cs="Arial"/>
      <w:sz w:val="24"/>
      <w:szCs w:val="24"/>
    </w:rPr>
  </w:style>
  <w:style w:type="character" w:styleId="Accentuationlgre">
    <w:name w:val="Subtle Emphasis"/>
    <w:uiPriority w:val="19"/>
    <w:qFormat/>
    <w:rsid w:val="00B34F8D"/>
    <w:rPr>
      <w:b/>
      <w:bCs/>
      <w:color w:val="538135" w:themeColor="accent6" w:themeShade="BF"/>
    </w:rPr>
  </w:style>
  <w:style w:type="paragraph" w:customStyle="1" w:styleId="CHAPITRE">
    <w:name w:val="CHAPITRE"/>
    <w:basedOn w:val="En-tte"/>
    <w:link w:val="CHAPITRECar"/>
    <w:qFormat/>
    <w:rsid w:val="00D55695"/>
    <w:pPr>
      <w:jc w:val="center"/>
    </w:pPr>
    <w:rPr>
      <w:rFonts w:ascii="Arial Nova" w:hAnsi="Arial Nova"/>
      <w:sz w:val="40"/>
      <w:szCs w:val="40"/>
    </w:rPr>
  </w:style>
  <w:style w:type="character" w:customStyle="1" w:styleId="CHAPITRECar">
    <w:name w:val="CHAPITRE Car"/>
    <w:basedOn w:val="En-tteCar"/>
    <w:link w:val="CHAPITRE"/>
    <w:rsid w:val="00D55695"/>
    <w:rPr>
      <w:rFonts w:ascii="Arial Nova" w:hAnsi="Arial Nova" w:cs="Arial"/>
      <w:sz w:val="40"/>
      <w:szCs w:val="40"/>
    </w:rPr>
  </w:style>
  <w:style w:type="paragraph" w:customStyle="1" w:styleId="INFOCHAP">
    <w:name w:val="INFOCHAP"/>
    <w:basedOn w:val="En-tte"/>
    <w:link w:val="INFOCHAPCar"/>
    <w:qFormat/>
    <w:rsid w:val="00D55695"/>
    <w:rPr>
      <w:rFonts w:ascii="Arial Nova" w:hAnsi="Arial Nova"/>
    </w:rPr>
  </w:style>
  <w:style w:type="character" w:customStyle="1" w:styleId="INFOCHAPCar">
    <w:name w:val="INFOCHAP Car"/>
    <w:basedOn w:val="En-tteCar"/>
    <w:link w:val="INFOCHAP"/>
    <w:rsid w:val="00D55695"/>
    <w:rPr>
      <w:rFonts w:ascii="Arial Nova" w:hAnsi="Arial Nova" w:cs="Arial"/>
      <w:sz w:val="24"/>
      <w:szCs w:val="24"/>
    </w:rPr>
  </w:style>
  <w:style w:type="paragraph" w:customStyle="1" w:styleId="puceverte">
    <w:name w:val="puce verte"/>
    <w:basedOn w:val="Paragraphedeliste"/>
    <w:link w:val="puceverteCar"/>
    <w:qFormat/>
    <w:rsid w:val="007F5AFD"/>
    <w:pPr>
      <w:numPr>
        <w:numId w:val="5"/>
      </w:numPr>
      <w:spacing w:before="240" w:after="120"/>
      <w:ind w:left="284" w:hanging="284"/>
      <w:contextualSpacing w:val="0"/>
    </w:pPr>
    <w:rPr>
      <w:b/>
      <w:bCs/>
      <w:color w:val="538135" w:themeColor="accent6" w:themeShade="BF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FB3429"/>
    <w:rPr>
      <w:rFonts w:ascii="Arial" w:hAnsi="Arial" w:cs="Arial"/>
      <w:sz w:val="24"/>
      <w:szCs w:val="24"/>
    </w:rPr>
  </w:style>
  <w:style w:type="character" w:customStyle="1" w:styleId="puceverteCar">
    <w:name w:val="puce verte Car"/>
    <w:basedOn w:val="ParagraphedelisteCar"/>
    <w:link w:val="puceverte"/>
    <w:rsid w:val="007F5AFD"/>
    <w:rPr>
      <w:rFonts w:ascii="Arial" w:hAnsi="Arial" w:cs="Arial"/>
      <w:b/>
      <w:bCs/>
      <w:color w:val="538135" w:themeColor="accent6" w:themeShade="BF"/>
      <w:sz w:val="24"/>
      <w:szCs w:val="24"/>
    </w:rPr>
  </w:style>
  <w:style w:type="paragraph" w:customStyle="1" w:styleId="accentforte">
    <w:name w:val="accent forte"/>
    <w:basedOn w:val="Normal"/>
    <w:link w:val="accentforteCar"/>
    <w:rsid w:val="00B34F8D"/>
    <w:rPr>
      <w:i/>
      <w:iCs/>
      <w:color w:val="538135" w:themeColor="accent6" w:themeShade="BF"/>
      <w:sz w:val="28"/>
      <w:szCs w:val="28"/>
    </w:rPr>
  </w:style>
  <w:style w:type="character" w:customStyle="1" w:styleId="accentforteCar">
    <w:name w:val="accent forte Car"/>
    <w:basedOn w:val="Policepardfaut"/>
    <w:link w:val="accentforte"/>
    <w:rsid w:val="00B34F8D"/>
    <w:rPr>
      <w:rFonts w:ascii="Arial" w:hAnsi="Arial" w:cs="Arial"/>
      <w:i/>
      <w:iCs/>
      <w:color w:val="538135" w:themeColor="accent6" w:themeShade="BF"/>
      <w:sz w:val="28"/>
      <w:szCs w:val="28"/>
    </w:rPr>
  </w:style>
  <w:style w:type="paragraph" w:customStyle="1" w:styleId="accenfort">
    <w:name w:val="accenfort"/>
    <w:basedOn w:val="accentforte"/>
    <w:link w:val="accenfortCar"/>
    <w:autoRedefine/>
    <w:qFormat/>
    <w:rsid w:val="009852F0"/>
    <w:pPr>
      <w:numPr>
        <w:numId w:val="24"/>
      </w:numPr>
      <w:ind w:left="284"/>
    </w:pPr>
    <w:rPr>
      <w:sz w:val="20"/>
      <w:szCs w:val="20"/>
    </w:rPr>
  </w:style>
  <w:style w:type="character" w:customStyle="1" w:styleId="accenfortCar">
    <w:name w:val="accenfort Car"/>
    <w:basedOn w:val="accentforteCar"/>
    <w:link w:val="accenfort"/>
    <w:rsid w:val="009852F0"/>
    <w:rPr>
      <w:rFonts w:ascii="Arial" w:hAnsi="Arial" w:cs="Arial"/>
      <w:i/>
      <w:iCs/>
      <w:color w:val="538135" w:themeColor="accent6" w:themeShade="BF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6F65DC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puceniveau1">
    <w:name w:val="puce niveau 1"/>
    <w:basedOn w:val="Paragraphedeliste"/>
    <w:link w:val="puceniveau1Car"/>
    <w:qFormat/>
    <w:rsid w:val="004A1C41"/>
    <w:pPr>
      <w:numPr>
        <w:numId w:val="42"/>
      </w:numPr>
      <w:spacing w:after="120"/>
      <w:ind w:left="714" w:hanging="357"/>
      <w:contextualSpacing w:val="0"/>
    </w:pPr>
  </w:style>
  <w:style w:type="character" w:customStyle="1" w:styleId="puceniveau1Car">
    <w:name w:val="puce niveau 1 Car"/>
    <w:basedOn w:val="ParagraphedelisteCar"/>
    <w:link w:val="puceniveau1"/>
    <w:rsid w:val="004A1C41"/>
    <w:rPr>
      <w:rFonts w:ascii="Arial" w:hAnsi="Arial" w:cs="Arial"/>
      <w:sz w:val="24"/>
      <w:szCs w:val="24"/>
    </w:rPr>
  </w:style>
  <w:style w:type="paragraph" w:customStyle="1" w:styleId="puceniveau2">
    <w:name w:val="puce niveau 2"/>
    <w:basedOn w:val="puceniveau1"/>
    <w:link w:val="puceniveau2Car"/>
    <w:qFormat/>
    <w:rsid w:val="004A1C41"/>
    <w:pPr>
      <w:numPr>
        <w:ilvl w:val="1"/>
        <w:numId w:val="43"/>
      </w:numPr>
    </w:pPr>
  </w:style>
  <w:style w:type="character" w:customStyle="1" w:styleId="puceniveau2Car">
    <w:name w:val="puce niveau 2 Car"/>
    <w:basedOn w:val="puceniveau1Car"/>
    <w:link w:val="puceniveau2"/>
    <w:rsid w:val="004A1C41"/>
    <w:rPr>
      <w:rFonts w:ascii="Arial" w:hAnsi="Arial" w:cs="Arial"/>
      <w:sz w:val="24"/>
      <w:szCs w:val="24"/>
    </w:rPr>
  </w:style>
  <w:style w:type="paragraph" w:styleId="Rvision">
    <w:name w:val="Revision"/>
    <w:hidden/>
    <w:uiPriority w:val="99"/>
    <w:semiHidden/>
    <w:rsid w:val="00C22B31"/>
    <w:pPr>
      <w:spacing w:after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TS%20SCBH\Modele%20de%20documents\putain%20de%20mode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putain de modele.dotx</Template>
  <TotalTime>134</TotalTime>
  <Pages>4</Pages>
  <Words>82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Simon</cp:lastModifiedBy>
  <cp:revision>5</cp:revision>
  <cp:lastPrinted>2025-11-27T21:42:00Z</cp:lastPrinted>
  <dcterms:created xsi:type="dcterms:W3CDTF">2025-11-27T19:33:00Z</dcterms:created>
  <dcterms:modified xsi:type="dcterms:W3CDTF">2025-11-27T21:46:00Z</dcterms:modified>
</cp:coreProperties>
</file>